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052" w:rsidRPr="0032734C" w:rsidRDefault="00A90052" w:rsidP="00E67DA9">
      <w:pPr>
        <w:spacing w:after="0" w:line="240" w:lineRule="auto"/>
        <w:jc w:val="right"/>
        <w:rPr>
          <w:rFonts w:ascii="Century Gothic" w:hAnsi="Century Gothic"/>
          <w:b/>
          <w:sz w:val="20"/>
          <w:szCs w:val="20"/>
          <w:lang w:eastAsia="pl-PL"/>
        </w:rPr>
      </w:pPr>
      <w:r w:rsidRPr="0032734C">
        <w:rPr>
          <w:rFonts w:ascii="Century Gothic" w:hAnsi="Century Gothic"/>
          <w:b/>
          <w:sz w:val="20"/>
          <w:szCs w:val="20"/>
          <w:lang w:eastAsia="pl-PL"/>
        </w:rPr>
        <w:t>Załącznik nr 1 Formularz ofertowy</w:t>
      </w:r>
    </w:p>
    <w:p w:rsidR="00A90052" w:rsidRPr="0032734C" w:rsidRDefault="00A90052" w:rsidP="00E67DA9">
      <w:pPr>
        <w:tabs>
          <w:tab w:val="left" w:pos="6855"/>
        </w:tabs>
        <w:spacing w:after="0" w:line="240" w:lineRule="auto"/>
        <w:jc w:val="right"/>
        <w:rPr>
          <w:rFonts w:ascii="Century Gothic" w:hAnsi="Century Gothic"/>
          <w:sz w:val="20"/>
          <w:szCs w:val="20"/>
          <w:lang w:eastAsia="pl-PL"/>
        </w:rPr>
      </w:pPr>
    </w:p>
    <w:p w:rsidR="00A90052" w:rsidRPr="0032734C" w:rsidRDefault="00A90052" w:rsidP="00E67DA9">
      <w:pPr>
        <w:suppressAutoHyphens/>
        <w:spacing w:after="0" w:line="240" w:lineRule="auto"/>
        <w:rPr>
          <w:rFonts w:ascii="Century Gothic" w:hAnsi="Century Gothic" w:cs="Century Gothic"/>
          <w:b/>
          <w:bCs/>
          <w:color w:val="000000"/>
          <w:sz w:val="20"/>
          <w:szCs w:val="20"/>
          <w:u w:color="000000"/>
          <w:lang w:eastAsia="pl-PL"/>
        </w:rPr>
      </w:pPr>
    </w:p>
    <w:p w:rsidR="00A90052" w:rsidRPr="0032734C" w:rsidRDefault="00A90052" w:rsidP="00E67DA9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 xml:space="preserve">Sprzedający: </w:t>
      </w:r>
    </w:p>
    <w:p w:rsidR="00A90052" w:rsidRPr="0032734C" w:rsidRDefault="00A90052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Centralny Ośrodek Sportu - </w:t>
      </w:r>
    </w:p>
    <w:p w:rsidR="00A90052" w:rsidRPr="0032734C" w:rsidRDefault="00A90052" w:rsidP="00E67DA9">
      <w:pPr>
        <w:spacing w:after="0"/>
        <w:ind w:left="5664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Ośrodek Przygotowań Olimpijskich w Giżycku </w:t>
      </w:r>
    </w:p>
    <w:p w:rsidR="00A90052" w:rsidRPr="0032734C" w:rsidRDefault="00A90052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>ul. Moniuszki 22,</w:t>
      </w:r>
    </w:p>
    <w:p w:rsidR="00A90052" w:rsidRDefault="00A90052" w:rsidP="00881FEE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>11-500 Giżycko</w:t>
      </w:r>
    </w:p>
    <w:p w:rsidR="00A90052" w:rsidRDefault="00A90052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>OFERTA</w:t>
      </w:r>
    </w:p>
    <w:p w:rsidR="00A90052" w:rsidRPr="0032734C" w:rsidRDefault="00A90052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>
        <w:rPr>
          <w:rFonts w:ascii="Century Gothic" w:hAnsi="Century Gothic"/>
          <w:b/>
          <w:sz w:val="20"/>
          <w:szCs w:val="20"/>
          <w:u w:color="000000"/>
        </w:rPr>
        <w:t xml:space="preserve">na zakup </w:t>
      </w:r>
      <w:r w:rsidRPr="00102FDB">
        <w:rPr>
          <w:rFonts w:ascii="Century Gothic" w:hAnsi="Century Gothic" w:cs="Arial"/>
          <w:b/>
          <w:sz w:val="20"/>
          <w:szCs w:val="20"/>
        </w:rPr>
        <w:t>s</w:t>
      </w:r>
      <w:r>
        <w:rPr>
          <w:rFonts w:ascii="Century Gothic" w:hAnsi="Century Gothic" w:cs="Arial"/>
          <w:b/>
          <w:sz w:val="20"/>
          <w:szCs w:val="20"/>
        </w:rPr>
        <w:t>amochodu osobowego</w:t>
      </w:r>
      <w:r w:rsidRPr="00102FDB">
        <w:rPr>
          <w:rFonts w:ascii="Century Gothic" w:hAnsi="Century Gothic" w:cs="Arial"/>
          <w:b/>
          <w:sz w:val="20"/>
          <w:szCs w:val="20"/>
        </w:rPr>
        <w:t xml:space="preserve">  Skoda Octavia</w:t>
      </w:r>
    </w:p>
    <w:p w:rsidR="00A90052" w:rsidRPr="0032734C" w:rsidRDefault="00A90052" w:rsidP="0032734C">
      <w:pPr>
        <w:pStyle w:val="ListParagraph"/>
        <w:widowControl/>
        <w:numPr>
          <w:ilvl w:val="0"/>
          <w:numId w:val="9"/>
        </w:numPr>
        <w:suppressAutoHyphens w:val="0"/>
        <w:ind w:left="284" w:hanging="284"/>
        <w:jc w:val="both"/>
        <w:rPr>
          <w:rFonts w:ascii="Century Gothic" w:hAnsi="Century Gothic"/>
          <w:b/>
          <w:sz w:val="20"/>
          <w:szCs w:val="20"/>
        </w:rPr>
      </w:pPr>
      <w:r w:rsidRPr="0032734C">
        <w:rPr>
          <w:rFonts w:ascii="Century Gothic" w:hAnsi="Century Gothic"/>
          <w:b/>
          <w:sz w:val="20"/>
          <w:szCs w:val="20"/>
        </w:rPr>
        <w:t>Dane dotyczące Kupującego:</w:t>
      </w:r>
    </w:p>
    <w:p w:rsidR="00A90052" w:rsidRPr="0032734C" w:rsidRDefault="00A90052" w:rsidP="0032734C">
      <w:pPr>
        <w:pStyle w:val="ListParagraph"/>
        <w:ind w:left="284"/>
        <w:jc w:val="both"/>
        <w:rPr>
          <w:rFonts w:ascii="Century Gothic" w:hAnsi="Century Gothic"/>
          <w:sz w:val="20"/>
          <w:szCs w:val="20"/>
        </w:rPr>
      </w:pPr>
    </w:p>
    <w:p w:rsidR="00A90052" w:rsidRPr="0032734C" w:rsidRDefault="00A90052" w:rsidP="0032734C">
      <w:pPr>
        <w:pStyle w:val="ListParagraph"/>
        <w:ind w:left="284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Pełna nazwa Kupującego (lub imię i nazwisko):</w:t>
      </w:r>
    </w:p>
    <w:p w:rsidR="00A90052" w:rsidRPr="0032734C" w:rsidRDefault="00A90052" w:rsidP="0032734C">
      <w:pPr>
        <w:pStyle w:val="ListParagraph"/>
        <w:ind w:left="284"/>
        <w:jc w:val="both"/>
        <w:rPr>
          <w:rFonts w:ascii="Century Gothic" w:hAnsi="Century Gothic"/>
          <w:sz w:val="20"/>
          <w:szCs w:val="20"/>
        </w:rPr>
      </w:pPr>
    </w:p>
    <w:p w:rsidR="00A90052" w:rsidRPr="0032734C" w:rsidRDefault="00A90052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…………………………………………………………………………………………………..</w:t>
      </w:r>
    </w:p>
    <w:p w:rsidR="00A90052" w:rsidRPr="0032734C" w:rsidRDefault="00A90052" w:rsidP="0032734C">
      <w:pPr>
        <w:pStyle w:val="ListParagraph"/>
        <w:ind w:left="284"/>
        <w:jc w:val="both"/>
        <w:rPr>
          <w:rFonts w:ascii="Century Gothic" w:hAnsi="Century Gothic"/>
          <w:sz w:val="20"/>
          <w:szCs w:val="20"/>
        </w:rPr>
      </w:pPr>
    </w:p>
    <w:p w:rsidR="00A90052" w:rsidRPr="0032734C" w:rsidRDefault="00A90052" w:rsidP="0032734C">
      <w:pPr>
        <w:pStyle w:val="ListParagraph"/>
        <w:ind w:left="284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Adres siedziby (lub adres zamieszkania):</w:t>
      </w:r>
    </w:p>
    <w:p w:rsidR="00A90052" w:rsidRPr="0032734C" w:rsidRDefault="00A90052" w:rsidP="0032734C">
      <w:pPr>
        <w:pStyle w:val="ListParagraph"/>
        <w:ind w:left="284"/>
        <w:jc w:val="both"/>
        <w:rPr>
          <w:rFonts w:ascii="Century Gothic" w:hAnsi="Century Gothic"/>
          <w:sz w:val="20"/>
          <w:szCs w:val="20"/>
        </w:rPr>
      </w:pPr>
    </w:p>
    <w:p w:rsidR="00A90052" w:rsidRPr="0032734C" w:rsidRDefault="00A90052" w:rsidP="0032734C">
      <w:pPr>
        <w:pStyle w:val="ListParagraph"/>
        <w:spacing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A90052" w:rsidRPr="0032734C" w:rsidRDefault="00A90052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NIP: ………………………………..                      REGON: ……………………………..</w:t>
      </w:r>
    </w:p>
    <w:p w:rsidR="00A90052" w:rsidRPr="0032734C" w:rsidRDefault="00A90052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</w:p>
    <w:p w:rsidR="00A90052" w:rsidRDefault="00A90052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Tel.: ………………………………                    </w:t>
      </w:r>
      <w:r>
        <w:rPr>
          <w:rFonts w:ascii="Century Gothic" w:hAnsi="Century Gothic"/>
          <w:sz w:val="20"/>
          <w:szCs w:val="20"/>
        </w:rPr>
        <w:t xml:space="preserve">     Fax. …………………………</w:t>
      </w:r>
      <w:r w:rsidRPr="0032734C">
        <w:rPr>
          <w:rFonts w:ascii="Century Gothic" w:hAnsi="Century Gothic"/>
          <w:sz w:val="20"/>
          <w:szCs w:val="20"/>
        </w:rPr>
        <w:t xml:space="preserve">……….. </w:t>
      </w:r>
    </w:p>
    <w:p w:rsidR="00A90052" w:rsidRDefault="00A90052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</w:p>
    <w:p w:rsidR="00A90052" w:rsidRPr="0032734C" w:rsidRDefault="00A90052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adres e-mail: .................................................................................................................................</w:t>
      </w:r>
    </w:p>
    <w:p w:rsidR="00A90052" w:rsidRPr="0032734C" w:rsidRDefault="00A90052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                   </w:t>
      </w:r>
    </w:p>
    <w:p w:rsidR="00A90052" w:rsidRPr="0032734C" w:rsidRDefault="00A90052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Oświadczam, że zapoznałem/am się z warunkami określonymi w ogłoszeniu o sprzedaży składnika majątku </w:t>
      </w:r>
      <w:r>
        <w:rPr>
          <w:rFonts w:ascii="Century Gothic" w:hAnsi="Century Gothic"/>
          <w:sz w:val="20"/>
          <w:szCs w:val="20"/>
        </w:rPr>
        <w:t xml:space="preserve"> - </w:t>
      </w:r>
      <w:r w:rsidRPr="00102FDB">
        <w:rPr>
          <w:rFonts w:ascii="Century Gothic" w:hAnsi="Century Gothic" w:cs="Arial"/>
          <w:b/>
          <w:sz w:val="20"/>
          <w:szCs w:val="20"/>
        </w:rPr>
        <w:t>samochód osobowy  Skoda Octavia</w:t>
      </w:r>
    </w:p>
    <w:p w:rsidR="00A90052" w:rsidRPr="0032734C" w:rsidRDefault="00A90052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</w:p>
    <w:p w:rsidR="00A90052" w:rsidRPr="0032734C" w:rsidRDefault="00A90052" w:rsidP="0032734C">
      <w:pPr>
        <w:pStyle w:val="ListParagraph"/>
        <w:ind w:left="0"/>
        <w:jc w:val="both"/>
        <w:rPr>
          <w:rFonts w:ascii="Century Gothic" w:hAnsi="Century Gothic"/>
          <w:b/>
          <w:sz w:val="20"/>
          <w:szCs w:val="20"/>
        </w:rPr>
      </w:pPr>
      <w:r w:rsidRPr="0032734C">
        <w:rPr>
          <w:rFonts w:ascii="Century Gothic" w:hAnsi="Century Gothic"/>
          <w:b/>
          <w:sz w:val="20"/>
          <w:szCs w:val="20"/>
        </w:rPr>
        <w:t>3. Cena oferty</w:t>
      </w:r>
    </w:p>
    <w:p w:rsidR="00A90052" w:rsidRPr="0032734C" w:rsidRDefault="00A90052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</w:p>
    <w:p w:rsidR="00A90052" w:rsidRPr="0032734C" w:rsidRDefault="00A90052" w:rsidP="0032734C">
      <w:pPr>
        <w:pStyle w:val="ListParagraph"/>
        <w:spacing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 xml:space="preserve">Cena: ……………………………… </w:t>
      </w:r>
      <w:bookmarkStart w:id="0" w:name="_GoBack"/>
      <w:bookmarkEnd w:id="0"/>
    </w:p>
    <w:p w:rsidR="00A90052" w:rsidRPr="0032734C" w:rsidRDefault="00A90052" w:rsidP="0032734C">
      <w:pPr>
        <w:pStyle w:val="ListParagraph"/>
        <w:spacing w:line="360" w:lineRule="auto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słownie: ………………………………………………………………………………………</w:t>
      </w:r>
    </w:p>
    <w:p w:rsidR="00A90052" w:rsidRPr="00881FEE" w:rsidRDefault="00A90052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4. Oświadczam, iż wszystkie wymagane w niniejszym postępowaniu oświadczenia złożyłem/am ze świadomością odpowiedzialności karnej za składanie fałszywych oświadczeń.</w:t>
      </w:r>
    </w:p>
    <w:p w:rsidR="00A90052" w:rsidRPr="00881FEE" w:rsidRDefault="00A90052" w:rsidP="00881FEE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5. Akceptuję warunki udziału w przedmiotowym postępowaniu</w:t>
      </w:r>
      <w:r>
        <w:rPr>
          <w:rFonts w:ascii="Century Gothic" w:hAnsi="Century Gothic"/>
          <w:sz w:val="20"/>
          <w:szCs w:val="20"/>
        </w:rPr>
        <w:t xml:space="preserve"> oraz projekt umowy,</w:t>
      </w:r>
      <w:r w:rsidRPr="00881FEE">
        <w:rPr>
          <w:rFonts w:ascii="Century Gothic" w:hAnsi="Century Gothic"/>
          <w:sz w:val="20"/>
          <w:szCs w:val="20"/>
        </w:rPr>
        <w:t xml:space="preserve"> zapoznałem/łam się ze stanem t</w:t>
      </w:r>
      <w:r>
        <w:rPr>
          <w:rFonts w:ascii="Century Gothic" w:hAnsi="Century Gothic"/>
          <w:sz w:val="20"/>
          <w:szCs w:val="20"/>
        </w:rPr>
        <w:t xml:space="preserve">echnicznym przedmiotu sprzedaży </w:t>
      </w:r>
      <w:r w:rsidRPr="00142A2D">
        <w:rPr>
          <w:rFonts w:ascii="Century Gothic" w:hAnsi="Century Gothic"/>
          <w:sz w:val="20"/>
          <w:szCs w:val="20"/>
        </w:rPr>
        <w:t>i nie wnoszę do nich zastrzeżeń.</w:t>
      </w:r>
    </w:p>
    <w:p w:rsidR="00A90052" w:rsidRPr="00881FEE" w:rsidRDefault="00A90052" w:rsidP="00881FEE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6. Nabywam przedmiot sprzedaży w takim stanie technicznym, w j</w:t>
      </w:r>
      <w:r>
        <w:rPr>
          <w:rFonts w:ascii="Century Gothic" w:hAnsi="Century Gothic"/>
          <w:sz w:val="20"/>
          <w:szCs w:val="20"/>
        </w:rPr>
        <w:t xml:space="preserve">akim aktualnie się on znajduje </w:t>
      </w:r>
      <w:r w:rsidRPr="00881FEE">
        <w:rPr>
          <w:rFonts w:ascii="Century Gothic" w:hAnsi="Century Gothic"/>
          <w:sz w:val="20"/>
          <w:szCs w:val="20"/>
        </w:rPr>
        <w:t>i w jakim będzie sprzedawany;</w:t>
      </w:r>
    </w:p>
    <w:p w:rsidR="00A90052" w:rsidRPr="00881FEE" w:rsidRDefault="00A90052" w:rsidP="00881FEE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7. Zobowiązuję się do odbioru przedmiotu sprzedaży w terminie nie późniejszym niż 7 dni roboczych od daty wpływu należności na rachunek bankowy Sprzedającego.</w:t>
      </w:r>
    </w:p>
    <w:p w:rsidR="00A90052" w:rsidRPr="00881FEE" w:rsidRDefault="00A90052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</w:p>
    <w:p w:rsidR="00A90052" w:rsidRPr="00881FEE" w:rsidRDefault="00A90052" w:rsidP="0032734C">
      <w:pPr>
        <w:pStyle w:val="ListParagraph"/>
        <w:ind w:left="0"/>
        <w:jc w:val="both"/>
        <w:rPr>
          <w:rFonts w:ascii="Century Gothic" w:hAnsi="Century Gothic"/>
          <w:b/>
          <w:sz w:val="20"/>
          <w:szCs w:val="20"/>
        </w:rPr>
      </w:pPr>
      <w:r w:rsidRPr="00881FEE">
        <w:rPr>
          <w:rFonts w:ascii="Century Gothic" w:hAnsi="Century Gothic"/>
          <w:b/>
          <w:sz w:val="20"/>
          <w:szCs w:val="20"/>
        </w:rPr>
        <w:t>8. Osoby do Kontaktu:</w:t>
      </w:r>
    </w:p>
    <w:p w:rsidR="00A90052" w:rsidRPr="00881FEE" w:rsidRDefault="00A90052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 xml:space="preserve">Uprawnionym do kontaktu ze Sprzedającym jest: ……………………………………………. </w:t>
      </w:r>
    </w:p>
    <w:p w:rsidR="00A90052" w:rsidRPr="0032734C" w:rsidRDefault="00A90052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</w:p>
    <w:p w:rsidR="00A90052" w:rsidRPr="0032734C" w:rsidRDefault="00A90052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Tel.: ………………………..  e- mail: ……………………………………..</w:t>
      </w:r>
    </w:p>
    <w:p w:rsidR="00A90052" w:rsidRPr="0032734C" w:rsidRDefault="00A90052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</w:p>
    <w:p w:rsidR="00A90052" w:rsidRPr="0032734C" w:rsidRDefault="00A90052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</w:p>
    <w:p w:rsidR="00A90052" w:rsidRPr="0032734C" w:rsidRDefault="00A90052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</w:p>
    <w:p w:rsidR="00A90052" w:rsidRPr="0032734C" w:rsidRDefault="00A90052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................................ , dn. ......................                      </w:t>
      </w:r>
      <w:r w:rsidRPr="0032734C">
        <w:rPr>
          <w:rFonts w:ascii="Century Gothic" w:hAnsi="Century Gothic"/>
          <w:sz w:val="20"/>
          <w:szCs w:val="20"/>
        </w:rPr>
        <w:t>……………………………………..</w:t>
      </w:r>
    </w:p>
    <w:p w:rsidR="00A90052" w:rsidRPr="0032734C" w:rsidRDefault="00A90052" w:rsidP="0032734C">
      <w:pPr>
        <w:pStyle w:val="ListParagraph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(miejscowość)                  (data) </w:t>
      </w:r>
      <w:r w:rsidRPr="0032734C">
        <w:rPr>
          <w:rFonts w:ascii="Century Gothic" w:hAnsi="Century Gothic"/>
          <w:sz w:val="20"/>
          <w:szCs w:val="20"/>
        </w:rPr>
        <w:t xml:space="preserve">              </w:t>
      </w:r>
      <w:r>
        <w:rPr>
          <w:rFonts w:ascii="Century Gothic" w:hAnsi="Century Gothic"/>
          <w:sz w:val="20"/>
          <w:szCs w:val="20"/>
        </w:rPr>
        <w:t xml:space="preserve">                         </w:t>
      </w:r>
      <w:r w:rsidRPr="0032734C">
        <w:rPr>
          <w:rFonts w:ascii="Century Gothic" w:hAnsi="Century Gothic"/>
          <w:sz w:val="20"/>
          <w:szCs w:val="20"/>
        </w:rPr>
        <w:t>(podpis kupującego)</w:t>
      </w:r>
    </w:p>
    <w:p w:rsidR="00A90052" w:rsidRPr="0032734C" w:rsidRDefault="00A90052">
      <w:pPr>
        <w:rPr>
          <w:rFonts w:ascii="Century Gothic" w:hAnsi="Century Gothic"/>
          <w:sz w:val="20"/>
          <w:szCs w:val="20"/>
        </w:rPr>
      </w:pPr>
    </w:p>
    <w:sectPr w:rsidR="00A90052" w:rsidRPr="0032734C" w:rsidSect="00E67DA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052" w:rsidRDefault="00A90052" w:rsidP="00E67DA9">
      <w:pPr>
        <w:spacing w:after="0" w:line="240" w:lineRule="auto"/>
      </w:pPr>
      <w:r>
        <w:separator/>
      </w:r>
    </w:p>
  </w:endnote>
  <w:endnote w:type="continuationSeparator" w:id="0">
    <w:p w:rsidR="00A90052" w:rsidRDefault="00A90052" w:rsidP="00E67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3" w:usb1="00000000" w:usb2="00000000" w:usb3="00000000" w:csb0="00000003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052" w:rsidRDefault="00A90052" w:rsidP="00E67DA9">
      <w:pPr>
        <w:spacing w:after="0" w:line="240" w:lineRule="auto"/>
      </w:pPr>
      <w:r>
        <w:separator/>
      </w:r>
    </w:p>
  </w:footnote>
  <w:footnote w:type="continuationSeparator" w:id="0">
    <w:p w:rsidR="00A90052" w:rsidRDefault="00A90052" w:rsidP="00E67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47B91"/>
    <w:multiLevelType w:val="hybridMultilevel"/>
    <w:tmpl w:val="4DF28F20"/>
    <w:lvl w:ilvl="0" w:tplc="C4DA75D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CE4096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7EC1B0B"/>
    <w:multiLevelType w:val="hybridMultilevel"/>
    <w:tmpl w:val="942A92F6"/>
    <w:numStyleLink w:val="Zaimportowanystyl50"/>
  </w:abstractNum>
  <w:abstractNum w:abstractNumId="3">
    <w:nsid w:val="3EA620AB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181066C"/>
    <w:multiLevelType w:val="hybridMultilevel"/>
    <w:tmpl w:val="3AF06AAA"/>
    <w:lvl w:ilvl="0" w:tplc="69E012F8">
      <w:start w:val="1"/>
      <w:numFmt w:val="decimal"/>
      <w:lvlText w:val="%1."/>
      <w:lvlJc w:val="left"/>
      <w:pPr>
        <w:ind w:left="862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5">
    <w:nsid w:val="60794066"/>
    <w:multiLevelType w:val="hybridMultilevel"/>
    <w:tmpl w:val="942A92F6"/>
    <w:styleLink w:val="Zaimportowanystyl50"/>
    <w:lvl w:ilvl="0" w:tplc="8FD2F612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D1D45E86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B3488846">
      <w:start w:val="1"/>
      <w:numFmt w:val="bullet"/>
      <w:lvlText w:val="•"/>
      <w:lvlJc w:val="left"/>
      <w:pPr>
        <w:ind w:left="18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7F64B80">
      <w:start w:val="1"/>
      <w:numFmt w:val="bullet"/>
      <w:lvlText w:val="•"/>
      <w:lvlJc w:val="left"/>
      <w:pPr>
        <w:ind w:left="25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D460F38E">
      <w:start w:val="1"/>
      <w:numFmt w:val="bullet"/>
      <w:lvlText w:val="•"/>
      <w:lvlJc w:val="left"/>
      <w:pPr>
        <w:ind w:left="324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1D06B072">
      <w:start w:val="1"/>
      <w:numFmt w:val="bullet"/>
      <w:lvlText w:val="•"/>
      <w:lvlJc w:val="left"/>
      <w:pPr>
        <w:ind w:left="396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945E4366">
      <w:start w:val="1"/>
      <w:numFmt w:val="bullet"/>
      <w:lvlText w:val="•"/>
      <w:lvlJc w:val="left"/>
      <w:pPr>
        <w:ind w:left="46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16CA91D8">
      <w:start w:val="1"/>
      <w:numFmt w:val="bullet"/>
      <w:lvlText w:val="•"/>
      <w:lvlJc w:val="left"/>
      <w:pPr>
        <w:ind w:left="54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D743038">
      <w:start w:val="1"/>
      <w:numFmt w:val="bullet"/>
      <w:lvlText w:val="•"/>
      <w:lvlJc w:val="left"/>
      <w:pPr>
        <w:ind w:left="61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6">
    <w:nsid w:val="734858DB"/>
    <w:multiLevelType w:val="hybridMultilevel"/>
    <w:tmpl w:val="C7AE1436"/>
    <w:lvl w:ilvl="0" w:tplc="435A511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>
    <w:nsid w:val="783963C9"/>
    <w:multiLevelType w:val="hybridMultilevel"/>
    <w:tmpl w:val="D0362E62"/>
    <w:lvl w:ilvl="0" w:tplc="34D2C25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A282788"/>
    <w:multiLevelType w:val="hybridMultilevel"/>
    <w:tmpl w:val="355A10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1"/>
  </w:num>
  <w:num w:numId="5">
    <w:abstractNumId w:val="3"/>
  </w:num>
  <w:num w:numId="6">
    <w:abstractNumId w:val="0"/>
  </w:num>
  <w:num w:numId="7">
    <w:abstractNumId w:val="4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4691"/>
    <w:rsid w:val="00102FDB"/>
    <w:rsid w:val="00142A2D"/>
    <w:rsid w:val="00187712"/>
    <w:rsid w:val="001B14DA"/>
    <w:rsid w:val="001C651A"/>
    <w:rsid w:val="001F41FC"/>
    <w:rsid w:val="00203C69"/>
    <w:rsid w:val="00217DEA"/>
    <w:rsid w:val="00280708"/>
    <w:rsid w:val="00282FE4"/>
    <w:rsid w:val="0032734C"/>
    <w:rsid w:val="0036124C"/>
    <w:rsid w:val="003B177F"/>
    <w:rsid w:val="00425461"/>
    <w:rsid w:val="00425AD1"/>
    <w:rsid w:val="00440A12"/>
    <w:rsid w:val="004B3643"/>
    <w:rsid w:val="00587A58"/>
    <w:rsid w:val="0079411A"/>
    <w:rsid w:val="007A5573"/>
    <w:rsid w:val="00804023"/>
    <w:rsid w:val="008410FC"/>
    <w:rsid w:val="0087443B"/>
    <w:rsid w:val="008753FD"/>
    <w:rsid w:val="00881FEE"/>
    <w:rsid w:val="008A4691"/>
    <w:rsid w:val="008C4436"/>
    <w:rsid w:val="009270EF"/>
    <w:rsid w:val="00A17EFC"/>
    <w:rsid w:val="00A90052"/>
    <w:rsid w:val="00B33660"/>
    <w:rsid w:val="00DA336C"/>
    <w:rsid w:val="00DD0EA8"/>
    <w:rsid w:val="00E171D1"/>
    <w:rsid w:val="00E3106C"/>
    <w:rsid w:val="00E341F8"/>
    <w:rsid w:val="00E67DA9"/>
    <w:rsid w:val="00EC096D"/>
    <w:rsid w:val="00F22EEF"/>
    <w:rsid w:val="00F52D2A"/>
    <w:rsid w:val="00FA54DC"/>
    <w:rsid w:val="00FF3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0E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rsid w:val="00E67DA9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E67DA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67DA9"/>
    <w:rPr>
      <w:rFonts w:ascii="Times New Roman" w:hAnsi="Times New Roman" w:cs="Times New Roman"/>
      <w:sz w:val="20"/>
      <w:szCs w:val="20"/>
      <w:lang w:eastAsia="pl-PL"/>
    </w:rPr>
  </w:style>
  <w:style w:type="paragraph" w:styleId="Header">
    <w:name w:val="header"/>
    <w:basedOn w:val="Normal"/>
    <w:link w:val="HeaderChar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67DA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67DA9"/>
    <w:rPr>
      <w:rFonts w:cs="Times New Roman"/>
    </w:rPr>
  </w:style>
  <w:style w:type="paragraph" w:styleId="PlainText">
    <w:name w:val="Plain Text"/>
    <w:basedOn w:val="Normal"/>
    <w:link w:val="PlainTextChar1"/>
    <w:uiPriority w:val="99"/>
    <w:rsid w:val="008C4436"/>
    <w:pPr>
      <w:spacing w:after="0" w:line="240" w:lineRule="auto"/>
    </w:pPr>
    <w:rPr>
      <w:rFonts w:ascii="Consolas" w:hAnsi="Consolas"/>
      <w:sz w:val="21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79411A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1">
    <w:name w:val="Plain Text Char1"/>
    <w:link w:val="PlainText"/>
    <w:uiPriority w:val="99"/>
    <w:semiHidden/>
    <w:locked/>
    <w:rsid w:val="008C4436"/>
    <w:rPr>
      <w:rFonts w:ascii="Consolas" w:hAnsi="Consolas"/>
      <w:sz w:val="21"/>
      <w:lang w:eastAsia="en-US"/>
    </w:rPr>
  </w:style>
  <w:style w:type="paragraph" w:styleId="ListParagraph">
    <w:name w:val="List Paragraph"/>
    <w:basedOn w:val="Normal"/>
    <w:uiPriority w:val="99"/>
    <w:qFormat/>
    <w:rsid w:val="008C443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table" w:styleId="TableGrid">
    <w:name w:val="Table Grid"/>
    <w:basedOn w:val="TableNormal"/>
    <w:uiPriority w:val="99"/>
    <w:locked/>
    <w:rsid w:val="00EC096D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Zaimportowanystyl50">
    <w:name w:val="Zaimportowany styl 50"/>
    <w:rsid w:val="008903F3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140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40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</TotalTime>
  <Pages>1</Pages>
  <Words>268</Words>
  <Characters>1614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Lenovo2</dc:creator>
  <cp:keywords/>
  <dc:description/>
  <cp:lastModifiedBy>A.markowska</cp:lastModifiedBy>
  <cp:revision>11</cp:revision>
  <dcterms:created xsi:type="dcterms:W3CDTF">2019-08-29T06:31:00Z</dcterms:created>
  <dcterms:modified xsi:type="dcterms:W3CDTF">2021-03-17T10:11:00Z</dcterms:modified>
</cp:coreProperties>
</file>